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2CC" w:themeColor="accent4" w:themeTint="33"/>
  <w:body>
    <w:p w:rsidR="00A62095" w:rsidRPr="007F2F0B" w:rsidRDefault="007F2F0B" w:rsidP="007F2F0B">
      <w:pPr>
        <w:jc w:val="center"/>
        <w:rPr>
          <w:b/>
        </w:rPr>
      </w:pPr>
      <w:r w:rsidRPr="007F2F0B">
        <w:rPr>
          <w:b/>
        </w:rPr>
        <w:t xml:space="preserve">A / B Testing Google </w:t>
      </w:r>
      <w:r w:rsidR="00607542">
        <w:rPr>
          <w:b/>
        </w:rPr>
        <w:t>Optimize</w:t>
      </w:r>
    </w:p>
    <w:p w:rsidR="007F2F0B" w:rsidRDefault="007F2F0B"/>
    <w:p w:rsidR="007F2F0B" w:rsidRDefault="007F2F0B">
      <w:hyperlink r:id="rId5" w:history="1">
        <w:r w:rsidRPr="00E0285C">
          <w:rPr>
            <w:rStyle w:val="Hyperlink"/>
          </w:rPr>
          <w:t>https://www.youtube.com/watch?v=vDDMMbhvSVU</w:t>
        </w:r>
      </w:hyperlink>
    </w:p>
    <w:p w:rsidR="007F2F0B" w:rsidRDefault="007F2F0B">
      <w:bookmarkStart w:id="0" w:name="_GoBack"/>
      <w:bookmarkEnd w:id="0"/>
    </w:p>
    <w:p w:rsidR="007F2F0B" w:rsidRDefault="00032837">
      <w:r>
        <w:t xml:space="preserve">Need Google Analytics &amp; Google Tag Manager set </w:t>
      </w:r>
      <w:proofErr w:type="gramStart"/>
      <w:r>
        <w:t>up</w:t>
      </w:r>
      <w:proofErr w:type="gramEnd"/>
    </w:p>
    <w:p w:rsidR="00032837" w:rsidRDefault="00032837">
      <w:r>
        <w:t>Also need to use Chrome and add the Google Optimise extension.</w:t>
      </w:r>
    </w:p>
    <w:p w:rsidR="00032837" w:rsidRDefault="00032837"/>
    <w:p w:rsidR="00032837" w:rsidRDefault="00032837" w:rsidP="00032837">
      <w:pPr>
        <w:pStyle w:val="ListParagraph"/>
        <w:numPr>
          <w:ilvl w:val="0"/>
          <w:numId w:val="1"/>
        </w:numPr>
      </w:pPr>
      <w:r>
        <w:t>Log into / set up Google Optimize</w:t>
      </w:r>
    </w:p>
    <w:p w:rsidR="00032837" w:rsidRDefault="00032837" w:rsidP="00032837">
      <w:pPr>
        <w:pStyle w:val="ListParagraph"/>
        <w:numPr>
          <w:ilvl w:val="0"/>
          <w:numId w:val="1"/>
        </w:numPr>
      </w:pPr>
      <w:r>
        <w:t>You are only allowed 1 container for 1 account</w:t>
      </w:r>
    </w:p>
    <w:p w:rsidR="00032837" w:rsidRDefault="00032837" w:rsidP="00032837">
      <w:pPr>
        <w:pStyle w:val="ListParagraph"/>
        <w:numPr>
          <w:ilvl w:val="0"/>
          <w:numId w:val="1"/>
        </w:numPr>
      </w:pPr>
      <w:r>
        <w:t>The ID of the optimise container, has nothing to do with Google T.M, although it confusingly, has a GTM prefix</w:t>
      </w:r>
    </w:p>
    <w:p w:rsidR="00032837" w:rsidRDefault="00032837" w:rsidP="00032837">
      <w:pPr>
        <w:pStyle w:val="ListParagraph"/>
        <w:numPr>
          <w:ilvl w:val="0"/>
          <w:numId w:val="1"/>
        </w:numPr>
      </w:pPr>
      <w:r>
        <w:t>Link to GA in the menu on the right</w:t>
      </w:r>
    </w:p>
    <w:p w:rsidR="00032837" w:rsidRDefault="00032837" w:rsidP="00032837"/>
    <w:p w:rsidR="00032837" w:rsidRDefault="00032837" w:rsidP="00032837">
      <w:pPr>
        <w:pStyle w:val="ListParagraph"/>
        <w:numPr>
          <w:ilvl w:val="0"/>
          <w:numId w:val="1"/>
        </w:numPr>
      </w:pPr>
      <w:r>
        <w:t>Get the snippet code – you can add the extra line of code manually to your GA code (that you probably already have on the site)</w:t>
      </w:r>
      <w:r>
        <w:br/>
        <w:t>or you can do it through GTM</w:t>
      </w:r>
    </w:p>
    <w:p w:rsidR="00032837" w:rsidRDefault="00032837" w:rsidP="00032837">
      <w:pPr>
        <w:pStyle w:val="ListParagraph"/>
      </w:pPr>
      <w:r w:rsidRPr="00032837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CE755B3" wp14:editId="41CF6C26">
            <wp:simplePos x="0" y="0"/>
            <wp:positionH relativeFrom="column">
              <wp:posOffset>542925</wp:posOffset>
            </wp:positionH>
            <wp:positionV relativeFrom="paragraph">
              <wp:posOffset>10160</wp:posOffset>
            </wp:positionV>
            <wp:extent cx="5731510" cy="3032369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/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To add the code via GTM</w:t>
      </w:r>
    </w:p>
    <w:p w:rsidR="00032837" w:rsidRDefault="00032837" w:rsidP="00032837">
      <w:pPr>
        <w:pStyle w:val="ListParagraph"/>
      </w:pPr>
      <w:r>
        <w:t>Login to GTM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Click Add New Tag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Choose the Google optimise Tag type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Add Google Analytics ID (or choose the variable if you’ve set it up)</w:t>
      </w:r>
    </w:p>
    <w:p w:rsidR="00032837" w:rsidRDefault="00032837" w:rsidP="00032837">
      <w:pPr>
        <w:pStyle w:val="ListParagraph"/>
      </w:pPr>
      <w:r>
        <w:lastRenderedPageBreak/>
        <w:t>Then add the Optimise Container ID (see red arrow in previous screenshot)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E6C6441" wp14:editId="7F4EFCD5">
            <wp:simplePos x="0" y="0"/>
            <wp:positionH relativeFrom="column">
              <wp:posOffset>390525</wp:posOffset>
            </wp:positionH>
            <wp:positionV relativeFrom="paragraph">
              <wp:posOffset>12700</wp:posOffset>
            </wp:positionV>
            <wp:extent cx="5731510" cy="322389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Name the tag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>Click the box / icon below to choose a Trigger</w:t>
      </w:r>
    </w:p>
    <w:p w:rsidR="00032837" w:rsidRDefault="00032837" w:rsidP="00032837">
      <w:pPr>
        <w:pStyle w:val="ListParagraph"/>
      </w:pPr>
    </w:p>
    <w:p w:rsidR="00032837" w:rsidRDefault="00032837" w:rsidP="00032837">
      <w:pPr>
        <w:pStyle w:val="ListParagraph"/>
      </w:pPr>
      <w:r>
        <w:t xml:space="preserve">Choose </w:t>
      </w:r>
      <w:r w:rsidR="0073374D">
        <w:t>“</w:t>
      </w:r>
      <w:r>
        <w:t>All Pages</w:t>
      </w:r>
      <w:r w:rsidR="0073374D">
        <w:t>”</w:t>
      </w:r>
      <w:r w:rsidR="007771B8">
        <w:t xml:space="preserve"> as the trigger* (assuming this is set up already)</w:t>
      </w:r>
    </w:p>
    <w:p w:rsidR="007771B8" w:rsidRDefault="007771B8" w:rsidP="00032837">
      <w:pPr>
        <w:pStyle w:val="ListParagraph"/>
      </w:pPr>
    </w:p>
    <w:p w:rsidR="007771B8" w:rsidRDefault="007771B8" w:rsidP="00032837">
      <w:pPr>
        <w:pStyle w:val="ListParagraph"/>
      </w:pPr>
      <w:r>
        <w:t xml:space="preserve">*See this blog post for more info on setting up triggers - </w:t>
      </w:r>
      <w:hyperlink r:id="rId8" w:history="1">
        <w:r w:rsidRPr="00E0285C">
          <w:rPr>
            <w:rStyle w:val="Hyperlink"/>
          </w:rPr>
          <w:t>https://www.simoahava.com/analytics/trigger-guide-google-tag-manager/</w:t>
        </w:r>
      </w:hyperlink>
    </w:p>
    <w:p w:rsidR="007771B8" w:rsidRDefault="007771B8" w:rsidP="00032837">
      <w:pPr>
        <w:pStyle w:val="ListParagraph"/>
      </w:pPr>
    </w:p>
    <w:p w:rsidR="000A57F6" w:rsidRDefault="000A57F6">
      <w:r>
        <w:br w:type="page"/>
      </w:r>
    </w:p>
    <w:p w:rsidR="007771B8" w:rsidRDefault="000A57F6" w:rsidP="00032837">
      <w:pPr>
        <w:pStyle w:val="ListParagraph"/>
      </w:pPr>
      <w:r>
        <w:lastRenderedPageBreak/>
        <w:t>The 2</w:t>
      </w:r>
      <w:r w:rsidRPr="000A57F6">
        <w:rPr>
          <w:vertAlign w:val="superscript"/>
        </w:rPr>
        <w:t>nd</w:t>
      </w:r>
      <w:r>
        <w:t xml:space="preserve"> snippet of code prevents any ‘</w:t>
      </w:r>
      <w:r w:rsidR="00516855">
        <w:t>flickers</w:t>
      </w:r>
      <w:r>
        <w:t>’ of the default page (sometimes people might see both the A (for a moment) and then the B in the A/B test)</w:t>
      </w:r>
    </w:p>
    <w:p w:rsidR="000A57F6" w:rsidRDefault="000A57F6" w:rsidP="00032837">
      <w:pPr>
        <w:pStyle w:val="ListParagraph"/>
      </w:pPr>
    </w:p>
    <w:p w:rsidR="000A57F6" w:rsidRDefault="00516855" w:rsidP="00032837">
      <w:pPr>
        <w:pStyle w:val="ListParagraph"/>
      </w:pPr>
      <w:r w:rsidRPr="00516855">
        <w:rPr>
          <w:noProof/>
          <w:lang w:eastAsia="en-GB"/>
        </w:rPr>
        <w:drawing>
          <wp:inline distT="0" distB="0" distL="0" distR="0" wp14:anchorId="057D5B6A" wp14:editId="3528A9EE">
            <wp:extent cx="5731510" cy="2003967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0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855" w:rsidRDefault="00516855" w:rsidP="00032837">
      <w:pPr>
        <w:pStyle w:val="ListParagraph"/>
      </w:pPr>
    </w:p>
    <w:p w:rsidR="00516855" w:rsidRDefault="00516855" w:rsidP="00032837">
      <w:pPr>
        <w:pStyle w:val="ListParagraph"/>
      </w:pPr>
      <w:r>
        <w:t>This code doesn’t work via GTM – as GTM loads code ‘asynchronously’ – which defeats the object</w:t>
      </w:r>
    </w:p>
    <w:p w:rsidR="00516855" w:rsidRDefault="00516855" w:rsidP="00032837">
      <w:pPr>
        <w:pStyle w:val="ListParagraph"/>
      </w:pPr>
    </w:p>
    <w:p w:rsidR="00516855" w:rsidRDefault="00516855" w:rsidP="00032837">
      <w:pPr>
        <w:pStyle w:val="ListParagraph"/>
      </w:pPr>
    </w:p>
    <w:p w:rsidR="00D83748" w:rsidRDefault="00D83748" w:rsidP="00D83748">
      <w:pPr>
        <w:pStyle w:val="ListParagraph"/>
      </w:pPr>
      <w:r>
        <w:t>To make sure it loads first – ask a developer to add it to the &lt;head&gt; of the theme header</w:t>
      </w:r>
    </w:p>
    <w:p w:rsidR="00D83748" w:rsidRDefault="00D83748" w:rsidP="00D83748">
      <w:pPr>
        <w:pStyle w:val="ListParagraph"/>
      </w:pPr>
    </w:p>
    <w:p w:rsidR="00D83748" w:rsidRDefault="00D83748" w:rsidP="00D83748">
      <w:pPr>
        <w:pStyle w:val="ListParagraph"/>
      </w:pPr>
      <w:r>
        <w:t xml:space="preserve">Or in </w:t>
      </w:r>
      <w:proofErr w:type="spellStart"/>
      <w:r>
        <w:t>Wordpress</w:t>
      </w:r>
      <w:proofErr w:type="spellEnd"/>
      <w:r>
        <w:t xml:space="preserve"> – go to Appearance&gt;Editor&gt;Theme Header (</w:t>
      </w:r>
      <w:proofErr w:type="spellStart"/>
      <w:r>
        <w:t>header.php</w:t>
      </w:r>
      <w:proofErr w:type="spellEnd"/>
      <w:r>
        <w:t xml:space="preserve">) </w:t>
      </w:r>
    </w:p>
    <w:p w:rsidR="00D83748" w:rsidRDefault="00D83748" w:rsidP="00D83748">
      <w:pPr>
        <w:pStyle w:val="ListParagraph"/>
      </w:pPr>
      <w:r>
        <w:t>And paste the code just below the opening &lt;head&gt; tag</w:t>
      </w:r>
    </w:p>
    <w:p w:rsidR="00D83748" w:rsidRDefault="00D83748" w:rsidP="00D83748">
      <w:pPr>
        <w:pStyle w:val="ListParagraph"/>
        <w:pBdr>
          <w:bottom w:val="single" w:sz="6" w:space="1" w:color="auto"/>
        </w:pBdr>
      </w:pPr>
    </w:p>
    <w:p w:rsidR="00A62095" w:rsidRDefault="00A62095" w:rsidP="00D83748">
      <w:pPr>
        <w:pStyle w:val="ListParagraph"/>
      </w:pPr>
    </w:p>
    <w:p w:rsidR="00A62095" w:rsidRDefault="00A62095" w:rsidP="00D83748">
      <w:pPr>
        <w:pStyle w:val="ListParagraph"/>
      </w:pPr>
    </w:p>
    <w:p w:rsidR="00A62095" w:rsidRDefault="00A62095" w:rsidP="00D83748">
      <w:pPr>
        <w:pStyle w:val="ListParagraph"/>
      </w:pPr>
      <w:r>
        <w:t>Back in Google Optimize</w:t>
      </w:r>
    </w:p>
    <w:p w:rsidR="00A62095" w:rsidRDefault="00A62095" w:rsidP="00D83748">
      <w:pPr>
        <w:pStyle w:val="ListParagraph"/>
      </w:pPr>
    </w:p>
    <w:p w:rsidR="00A62095" w:rsidRDefault="00A62095" w:rsidP="00D83748">
      <w:pPr>
        <w:pStyle w:val="ListParagraph"/>
      </w:pPr>
      <w:r>
        <w:t>Click New Experiment button</w:t>
      </w:r>
    </w:p>
    <w:p w:rsidR="00A62095" w:rsidRDefault="00A62095" w:rsidP="00D83748">
      <w:pPr>
        <w:pStyle w:val="ListParagraph"/>
      </w:pPr>
    </w:p>
    <w:p w:rsidR="00A62095" w:rsidRDefault="00A62095" w:rsidP="00D83748">
      <w:pPr>
        <w:pStyle w:val="ListParagraph"/>
      </w:pPr>
      <w:r>
        <w:t>Choose either A/B Test or Multivariate test</w:t>
      </w:r>
    </w:p>
    <w:p w:rsidR="00A62095" w:rsidRDefault="00A62095" w:rsidP="00D83748">
      <w:pPr>
        <w:pStyle w:val="ListParagraph"/>
      </w:pPr>
    </w:p>
    <w:p w:rsidR="00A62095" w:rsidRDefault="00A62095" w:rsidP="00D83748">
      <w:pPr>
        <w:pStyle w:val="ListParagraph"/>
      </w:pPr>
    </w:p>
    <w:p w:rsidR="00A62095" w:rsidRDefault="00C3756D" w:rsidP="00D83748">
      <w:pPr>
        <w:pStyle w:val="ListParagraph"/>
      </w:pPr>
      <w:r>
        <w:t>Now click +New Variant</w:t>
      </w:r>
    </w:p>
    <w:p w:rsidR="00C3756D" w:rsidRDefault="00C3756D" w:rsidP="00D83748">
      <w:pPr>
        <w:pStyle w:val="ListParagraph"/>
      </w:pPr>
      <w:r w:rsidRPr="00C3756D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48DDB42B" wp14:editId="7C55A3B1">
            <wp:simplePos x="0" y="0"/>
            <wp:positionH relativeFrom="column">
              <wp:posOffset>523875</wp:posOffset>
            </wp:positionH>
            <wp:positionV relativeFrom="paragraph">
              <wp:posOffset>24130</wp:posOffset>
            </wp:positionV>
            <wp:extent cx="5731510" cy="2800565"/>
            <wp:effectExtent l="0" t="0" r="254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0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756D" w:rsidRDefault="00C3756D" w:rsidP="00D83748">
      <w:pPr>
        <w:pStyle w:val="ListParagraph"/>
      </w:pPr>
    </w:p>
    <w:p w:rsidR="00A62095" w:rsidRDefault="00A62095" w:rsidP="00D83748">
      <w:pPr>
        <w:pStyle w:val="ListParagraph"/>
      </w:pPr>
    </w:p>
    <w:p w:rsidR="00D83748" w:rsidRDefault="00D83748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54454D" w:rsidP="0054454D">
      <w:r>
        <w:lastRenderedPageBreak/>
        <w:t>Give the variant a relevant name – e.g. “Green Button”</w:t>
      </w:r>
    </w:p>
    <w:p w:rsidR="0054454D" w:rsidRDefault="000E3CFA" w:rsidP="0054454D">
      <w:r>
        <w:t>Click Add</w:t>
      </w:r>
    </w:p>
    <w:p w:rsidR="000E3CFA" w:rsidRDefault="000E3CFA" w:rsidP="0054454D"/>
    <w:p w:rsidR="000E3CFA" w:rsidRDefault="000E3CFA" w:rsidP="0054454D">
      <w:r>
        <w:t>Next click the arrow and “Go to Editor” (see arrow below) (need extension on Chrome)</w:t>
      </w:r>
    </w:p>
    <w:p w:rsidR="0054454D" w:rsidRDefault="000E3CFA" w:rsidP="0054454D">
      <w:r w:rsidRPr="000E3CFA">
        <w:rPr>
          <w:noProof/>
          <w:lang w:eastAsia="en-GB"/>
        </w:rPr>
        <w:drawing>
          <wp:inline distT="0" distB="0" distL="0" distR="0">
            <wp:extent cx="5731510" cy="3024334"/>
            <wp:effectExtent l="0" t="0" r="254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2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56D" w:rsidRDefault="00C3756D" w:rsidP="00D83748">
      <w:pPr>
        <w:pStyle w:val="ListParagraph"/>
      </w:pPr>
    </w:p>
    <w:p w:rsidR="00C3756D" w:rsidRDefault="000E3CFA" w:rsidP="0054454D">
      <w:r>
        <w:t xml:space="preserve">When you click to </w:t>
      </w:r>
      <w:proofErr w:type="gramStart"/>
      <w:r>
        <w:t>Go</w:t>
      </w:r>
      <w:proofErr w:type="gramEnd"/>
      <w:r>
        <w:t xml:space="preserve"> to Enter – you should be taken to your website and have the ability to edit the HTML </w:t>
      </w:r>
      <w:proofErr w:type="spellStart"/>
      <w:r>
        <w:t>etc</w:t>
      </w:r>
      <w:proofErr w:type="spellEnd"/>
      <w:r>
        <w:t xml:space="preserve"> on there</w:t>
      </w:r>
    </w:p>
    <w:p w:rsidR="000E3CFA" w:rsidRDefault="000E3CFA" w:rsidP="0054454D">
      <w:r w:rsidRPr="000E3CFA">
        <w:rPr>
          <w:noProof/>
          <w:lang w:eastAsia="en-GB"/>
        </w:rPr>
        <w:drawing>
          <wp:inline distT="0" distB="0" distL="0" distR="0">
            <wp:extent cx="5731510" cy="3568811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6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CFA" w:rsidRDefault="000E3CFA" w:rsidP="0054454D"/>
    <w:p w:rsidR="000E3CFA" w:rsidRDefault="000E3CFA" w:rsidP="0054454D">
      <w:r w:rsidRPr="000E3CFA">
        <w:rPr>
          <w:noProof/>
          <w:lang w:eastAsia="en-GB"/>
        </w:rPr>
        <w:drawing>
          <wp:inline distT="0" distB="0" distL="0" distR="0">
            <wp:extent cx="5731510" cy="3576605"/>
            <wp:effectExtent l="0" t="0" r="254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7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CFA" w:rsidRDefault="000E3CFA" w:rsidP="0054454D"/>
    <w:p w:rsidR="000E3CFA" w:rsidRDefault="000E3CFA" w:rsidP="0054454D"/>
    <w:p w:rsidR="000E3CFA" w:rsidRDefault="000E3CFA" w:rsidP="0054454D"/>
    <w:p w:rsidR="000E3CFA" w:rsidRDefault="000E3CFA" w:rsidP="0054454D">
      <w:r>
        <w:t>Click Save on top right of editor screen to Save variation</w:t>
      </w:r>
    </w:p>
    <w:p w:rsidR="000E3CFA" w:rsidRDefault="000E3CFA" w:rsidP="0054454D"/>
    <w:p w:rsidR="000E3CFA" w:rsidRDefault="000E3CFA" w:rsidP="0054454D">
      <w:r>
        <w:t>Now enter Objectives – which relate to goals in Google Analytics</w:t>
      </w:r>
    </w:p>
    <w:p w:rsidR="000E3CFA" w:rsidRDefault="000E3CFA" w:rsidP="0054454D">
      <w:r>
        <w:t>Save and Click Start</w:t>
      </w:r>
    </w:p>
    <w:p w:rsidR="000E3CFA" w:rsidRDefault="000E3CFA" w:rsidP="0054454D"/>
    <w:p w:rsidR="000E3CFA" w:rsidRDefault="000E3CFA" w:rsidP="0054454D"/>
    <w:p w:rsidR="000E3CFA" w:rsidRDefault="000E3CFA" w:rsidP="0054454D"/>
    <w:p w:rsidR="000E3CFA" w:rsidRDefault="000E3CFA" w:rsidP="0054454D"/>
    <w:p w:rsidR="000E3CFA" w:rsidRDefault="000E3CFA" w:rsidP="0054454D"/>
    <w:p w:rsidR="000E3CFA" w:rsidRDefault="000E3CFA" w:rsidP="0054454D"/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p w:rsidR="00C3756D" w:rsidRDefault="00C3756D" w:rsidP="00D83748">
      <w:pPr>
        <w:pStyle w:val="ListParagraph"/>
      </w:pPr>
    </w:p>
    <w:sectPr w:rsidR="00C375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441167"/>
    <w:multiLevelType w:val="hybridMultilevel"/>
    <w:tmpl w:val="4106E96C"/>
    <w:lvl w:ilvl="0" w:tplc="1098113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F0B"/>
    <w:rsid w:val="00032837"/>
    <w:rsid w:val="000A57F6"/>
    <w:rsid w:val="000E3CFA"/>
    <w:rsid w:val="00157501"/>
    <w:rsid w:val="00516855"/>
    <w:rsid w:val="0054454D"/>
    <w:rsid w:val="00607542"/>
    <w:rsid w:val="0073374D"/>
    <w:rsid w:val="007771B8"/>
    <w:rsid w:val="007F2F0B"/>
    <w:rsid w:val="00A62095"/>
    <w:rsid w:val="00C3756D"/>
    <w:rsid w:val="00CC74E6"/>
    <w:rsid w:val="00D83748"/>
    <w:rsid w:val="00F9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5:chartTrackingRefBased/>
  <w15:docId w15:val="{4ABEB825-E574-458C-8771-E0843B88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2F0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32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moahava.com/analytics/trigger-guide-google-tag-manager/" TargetMode="External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hyperlink" Target="https://www.youtube.com/watch?v=vDDMMbhvSVU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14C1EB23</Template>
  <TotalTime>114</TotalTime>
  <Pages>5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Griffiths</dc:creator>
  <cp:keywords/>
  <dc:description/>
  <cp:lastModifiedBy>Andrew Griffiths</cp:lastModifiedBy>
  <cp:revision>8</cp:revision>
  <dcterms:created xsi:type="dcterms:W3CDTF">2017-11-09T15:01:00Z</dcterms:created>
  <dcterms:modified xsi:type="dcterms:W3CDTF">2017-11-09T16:55:00Z</dcterms:modified>
</cp:coreProperties>
</file>